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1"/>
        <w:tblW w:w="5000" w:type="pct"/>
        <w:tblLayout w:type="fixed"/>
        <w:tblLook w:val="0620" w:firstRow="1" w:lastRow="0" w:firstColumn="0" w:lastColumn="0" w:noHBand="1" w:noVBand="1"/>
        <w:tblDescription w:val="Table for overall flyer layout"/>
      </w:tblPr>
      <w:tblGrid>
        <w:gridCol w:w="6835"/>
        <w:gridCol w:w="3955"/>
      </w:tblGrid>
      <w:tr w:rsidR="00880783" w:rsidRPr="00AA4794" w14:paraId="2A21BC3C" w14:textId="77777777" w:rsidTr="00B10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6835" w:type="dxa"/>
          </w:tcPr>
          <w:p w14:paraId="7BDC0F3B" w14:textId="660704B9" w:rsidR="0044702D" w:rsidRPr="005A2FF5" w:rsidRDefault="0044702D" w:rsidP="0044702D">
            <w:pPr>
              <w:pStyle w:val="Title"/>
              <w:jc w:val="center"/>
              <w:rPr>
                <w:rFonts w:ascii="Britannic Bold" w:hAnsi="Britannic Bold"/>
                <w:color w:val="000000" w:themeColor="text1"/>
                <w:sz w:val="44"/>
                <w:szCs w:val="44"/>
              </w:rPr>
            </w:pPr>
            <w:r>
              <w:rPr>
                <w:rFonts w:ascii="Britannic Bold" w:hAnsi="Britannic Bold"/>
                <w:sz w:val="44"/>
                <w:szCs w:val="44"/>
              </w:rPr>
              <w:t xml:space="preserve">                                     </w:t>
            </w:r>
            <w:r w:rsidR="00152763">
              <w:rPr>
                <w:rFonts w:ascii="Britannic Bold" w:hAnsi="Britannic Bold"/>
                <w:sz w:val="44"/>
                <w:szCs w:val="44"/>
              </w:rPr>
              <w:t xml:space="preserve">   </w:t>
            </w:r>
            <w:r w:rsidR="006878EF">
              <w:rPr>
                <w:rFonts w:ascii="Britannic Bold" w:hAnsi="Britannic Bold"/>
                <w:sz w:val="44"/>
                <w:szCs w:val="44"/>
              </w:rPr>
              <w:t xml:space="preserve"> </w:t>
            </w:r>
            <w:r w:rsidR="00645ED5"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 xml:space="preserve">SCHOOL OF </w:t>
            </w:r>
          </w:p>
          <w:p w14:paraId="444143D1" w14:textId="77777777" w:rsidR="0044702D" w:rsidRPr="005A2FF5" w:rsidRDefault="00645ED5" w:rsidP="0044702D">
            <w:pPr>
              <w:pStyle w:val="Title"/>
              <w:jc w:val="center"/>
              <w:rPr>
                <w:rFonts w:ascii="Britannic Bold" w:hAnsi="Britannic Bold"/>
                <w:color w:val="000000" w:themeColor="text1"/>
                <w:sz w:val="44"/>
                <w:szCs w:val="44"/>
              </w:rPr>
            </w:pPr>
            <w:r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>EXCELLENCE</w:t>
            </w:r>
            <w:r w:rsidR="0044702D"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 xml:space="preserve"> </w:t>
            </w:r>
          </w:p>
          <w:p w14:paraId="16D38CA8" w14:textId="77777777" w:rsidR="0044702D" w:rsidRPr="005A2FF5" w:rsidRDefault="0044702D" w:rsidP="0044702D">
            <w:pPr>
              <w:pStyle w:val="Title"/>
              <w:jc w:val="center"/>
              <w:rPr>
                <w:rFonts w:ascii="Britannic Bold" w:hAnsi="Britannic Bold"/>
                <w:color w:val="000000" w:themeColor="text1"/>
                <w:sz w:val="44"/>
                <w:szCs w:val="44"/>
              </w:rPr>
            </w:pPr>
            <w:r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>Tournament</w:t>
            </w:r>
          </w:p>
          <w:p w14:paraId="4CC7D9CE" w14:textId="77777777" w:rsidR="0044702D" w:rsidRPr="005A2FF5" w:rsidRDefault="0044702D" w:rsidP="0044702D">
            <w:pPr>
              <w:rPr>
                <w:color w:val="000000" w:themeColor="text1"/>
              </w:rPr>
            </w:pPr>
          </w:p>
          <w:p w14:paraId="29FB8655" w14:textId="77777777" w:rsidR="00E76383" w:rsidRDefault="00645ED5" w:rsidP="00E7672A">
            <w:pPr>
              <w:pStyle w:val="Title"/>
              <w:jc w:val="center"/>
              <w:rPr>
                <w:rFonts w:ascii="Britannic Bold" w:hAnsi="Britannic Bold"/>
                <w:color w:val="000000" w:themeColor="text1"/>
                <w:sz w:val="44"/>
                <w:szCs w:val="44"/>
              </w:rPr>
            </w:pPr>
            <w:r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>3v3</w:t>
            </w:r>
            <w:r w:rsidR="0044702D"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 xml:space="preserve"> </w:t>
            </w:r>
            <w:r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 xml:space="preserve">Street </w:t>
            </w:r>
            <w:r w:rsidR="00B2428E" w:rsidRPr="005A2FF5">
              <w:rPr>
                <w:rFonts w:ascii="Britannic Bold" w:hAnsi="Britannic Bold"/>
                <w:color w:val="000000" w:themeColor="text1"/>
                <w:sz w:val="44"/>
                <w:szCs w:val="44"/>
              </w:rPr>
              <w:t>SOCCER</w:t>
            </w:r>
          </w:p>
          <w:p w14:paraId="315D4432" w14:textId="77777777" w:rsidR="00E7672A" w:rsidRPr="00E7672A" w:rsidRDefault="00E7672A" w:rsidP="00E7672A"/>
          <w:p w14:paraId="620DF96B" w14:textId="77777777" w:rsidR="00322D7B" w:rsidRPr="00346C3C" w:rsidRDefault="008D69AD" w:rsidP="0044702D">
            <w:pPr>
              <w:pStyle w:val="Date"/>
              <w:spacing w:before="0" w:line="240" w:lineRule="auto"/>
              <w:jc w:val="center"/>
              <w:rPr>
                <w:rFonts w:ascii="Britannic Bold" w:hAnsi="Britannic Bold"/>
                <w:b/>
                <w:color w:val="000000" w:themeColor="text1"/>
                <w:sz w:val="36"/>
                <w:szCs w:val="36"/>
              </w:rPr>
            </w:pPr>
            <w:r w:rsidRPr="00346C3C">
              <w:rPr>
                <w:rFonts w:ascii="Britannic Bold" w:hAnsi="Britannic Bold"/>
                <w:b/>
                <w:color w:val="000000" w:themeColor="text1"/>
                <w:sz w:val="36"/>
                <w:szCs w:val="36"/>
              </w:rPr>
              <w:t>S</w:t>
            </w:r>
            <w:r w:rsidR="0044702D" w:rsidRPr="00346C3C">
              <w:rPr>
                <w:rFonts w:ascii="Britannic Bold" w:hAnsi="Britannic Bold"/>
                <w:b/>
                <w:color w:val="000000" w:themeColor="text1"/>
                <w:sz w:val="36"/>
                <w:szCs w:val="36"/>
              </w:rPr>
              <w:t xml:space="preserve">aturday </w:t>
            </w:r>
            <w:r w:rsidR="007E0EE4">
              <w:rPr>
                <w:rFonts w:ascii="Britannic Bold" w:hAnsi="Britannic Bold"/>
                <w:b/>
                <w:color w:val="000000" w:themeColor="text1"/>
                <w:sz w:val="36"/>
                <w:szCs w:val="36"/>
              </w:rPr>
              <w:t>JuLY 6</w:t>
            </w:r>
            <w:r w:rsidR="007548EA">
              <w:rPr>
                <w:rFonts w:ascii="Britannic Bold" w:hAnsi="Britannic Bold"/>
                <w:b/>
                <w:color w:val="000000" w:themeColor="text1"/>
                <w:sz w:val="36"/>
                <w:szCs w:val="36"/>
              </w:rPr>
              <w:t>, 2019</w:t>
            </w:r>
          </w:p>
          <w:p w14:paraId="4D26741C" w14:textId="77777777" w:rsidR="0044702D" w:rsidRPr="00346C3C" w:rsidRDefault="0044702D" w:rsidP="0044702D">
            <w:pPr>
              <w:pStyle w:val="Date"/>
              <w:spacing w:before="0" w:line="240" w:lineRule="auto"/>
              <w:jc w:val="center"/>
              <w:rPr>
                <w:rFonts w:ascii="Britannic Bold" w:hAnsi="Britannic Bold"/>
                <w:b/>
                <w:color w:val="000000" w:themeColor="text1"/>
                <w:sz w:val="20"/>
                <w:szCs w:val="20"/>
              </w:rPr>
            </w:pPr>
          </w:p>
          <w:p w14:paraId="574121C6" w14:textId="77777777" w:rsidR="009B2187" w:rsidRPr="00346C3C" w:rsidRDefault="00152763" w:rsidP="0044702D">
            <w:pPr>
              <w:pStyle w:val="Date"/>
              <w:spacing w:before="0" w:line="240" w:lineRule="auto"/>
              <w:jc w:val="center"/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</w:pPr>
            <w:r w:rsidRPr="00346C3C"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  <w:t>FIELD LOCATION:</w:t>
            </w:r>
          </w:p>
          <w:p w14:paraId="78B98D55" w14:textId="77777777" w:rsidR="00B2428E" w:rsidRPr="00346C3C" w:rsidRDefault="00B2428E" w:rsidP="00322D7B">
            <w:pPr>
              <w:pStyle w:val="Date"/>
              <w:spacing w:before="0" w:line="240" w:lineRule="auto"/>
              <w:jc w:val="center"/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</w:pPr>
            <w:r w:rsidRPr="00346C3C"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  <w:t xml:space="preserve">LAKEVIEW </w:t>
            </w:r>
            <w:r w:rsidR="00381ABB" w:rsidRPr="00346C3C"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  <w:t xml:space="preserve">community </w:t>
            </w:r>
            <w:r w:rsidRPr="00346C3C"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  <w:t xml:space="preserve">PARK </w:t>
            </w:r>
          </w:p>
          <w:p w14:paraId="016FDF02" w14:textId="77777777" w:rsidR="006878EF" w:rsidRPr="00346C3C" w:rsidRDefault="00B2428E" w:rsidP="006878EF">
            <w:pPr>
              <w:pStyle w:val="Date"/>
              <w:spacing w:before="0" w:line="240" w:lineRule="auto"/>
              <w:jc w:val="center"/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</w:pPr>
            <w:r w:rsidRPr="00346C3C">
              <w:rPr>
                <w:rFonts w:ascii="Britannic Bold" w:hAnsi="Britannic Bold"/>
                <w:b/>
                <w:color w:val="000000" w:themeColor="text1"/>
                <w:sz w:val="32"/>
                <w:szCs w:val="32"/>
              </w:rPr>
              <w:t>MIDDLETON, WISCONSIN</w:t>
            </w:r>
          </w:p>
          <w:p w14:paraId="3BCAFD35" w14:textId="77777777" w:rsidR="006878EF" w:rsidRPr="006878EF" w:rsidRDefault="006878EF" w:rsidP="006878EF">
            <w:pPr>
              <w:pStyle w:val="Date"/>
              <w:spacing w:before="0" w:line="240" w:lineRule="auto"/>
              <w:rPr>
                <w:rFonts w:ascii="Perpetua" w:hAnsi="Perpetua"/>
                <w:b/>
                <w:color w:val="000000" w:themeColor="text1"/>
                <w:sz w:val="20"/>
                <w:szCs w:val="20"/>
              </w:rPr>
            </w:pPr>
          </w:p>
          <w:p w14:paraId="7560BDE8" w14:textId="77777777" w:rsidR="008B2F4F" w:rsidRPr="00346C3C" w:rsidRDefault="008B2F4F" w:rsidP="00346C3C">
            <w:pPr>
              <w:pStyle w:val="Date"/>
              <w:spacing w:before="0" w:line="240" w:lineRule="auto"/>
              <w:rPr>
                <w:rFonts w:ascii="Perpetua" w:hAnsi="Perpetua"/>
                <w:b/>
                <w:color w:val="000000" w:themeColor="text1"/>
                <w:sz w:val="28"/>
                <w:szCs w:val="28"/>
              </w:rPr>
            </w:pPr>
            <w:r w:rsidRPr="00346C3C">
              <w:rPr>
                <w:rFonts w:ascii="Perpetua" w:hAnsi="Perpetua"/>
                <w:b/>
                <w:color w:val="000000" w:themeColor="text1"/>
                <w:sz w:val="28"/>
                <w:szCs w:val="28"/>
              </w:rPr>
              <w:t>Event Information</w:t>
            </w:r>
          </w:p>
          <w:p w14:paraId="1B6268EA" w14:textId="77777777" w:rsidR="008B2F4F" w:rsidRPr="006878EF" w:rsidRDefault="00EF30F0" w:rsidP="008B2F4F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Come</w:t>
            </w:r>
            <w:r w:rsidR="008B2F4F" w:rsidRPr="006878EF">
              <w:rPr>
                <w:sz w:val="26"/>
                <w:szCs w:val="26"/>
              </w:rPr>
              <w:t xml:space="preserve"> showcase your soccer skills &amp; have fun!</w:t>
            </w:r>
          </w:p>
          <w:p w14:paraId="295FA7C2" w14:textId="77777777" w:rsidR="009A7F3F" w:rsidRPr="006878EF" w:rsidRDefault="002D0B60" w:rsidP="00152763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878EF">
              <w:rPr>
                <w:sz w:val="26"/>
                <w:szCs w:val="26"/>
              </w:rPr>
              <w:t>3v3</w:t>
            </w:r>
            <w:r w:rsidR="00522F55" w:rsidRPr="006878EF">
              <w:rPr>
                <w:sz w:val="26"/>
                <w:szCs w:val="26"/>
              </w:rPr>
              <w:t xml:space="preserve"> t</w:t>
            </w:r>
            <w:r w:rsidRPr="006878EF">
              <w:rPr>
                <w:sz w:val="26"/>
                <w:szCs w:val="26"/>
              </w:rPr>
              <w:t>ournament for boys and girls</w:t>
            </w:r>
            <w:r w:rsidR="007E0EE4">
              <w:rPr>
                <w:sz w:val="26"/>
                <w:szCs w:val="26"/>
              </w:rPr>
              <w:t xml:space="preserve"> ages 10-13</w:t>
            </w:r>
            <w:r w:rsidR="009A7F3F" w:rsidRPr="006878EF">
              <w:rPr>
                <w:sz w:val="26"/>
                <w:szCs w:val="26"/>
              </w:rPr>
              <w:t>.</w:t>
            </w:r>
          </w:p>
          <w:p w14:paraId="55B393A5" w14:textId="77777777" w:rsidR="009A7F3F" w:rsidRPr="006878EF" w:rsidRDefault="00152763" w:rsidP="00152763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878EF">
              <w:rPr>
                <w:sz w:val="26"/>
                <w:szCs w:val="26"/>
              </w:rPr>
              <w:t>U10</w:t>
            </w:r>
            <w:r w:rsidR="007E0EE4">
              <w:rPr>
                <w:sz w:val="26"/>
                <w:szCs w:val="26"/>
              </w:rPr>
              <w:t>/U11 &amp; U12/U13</w:t>
            </w:r>
            <w:r w:rsidRPr="006878EF">
              <w:rPr>
                <w:sz w:val="26"/>
                <w:szCs w:val="26"/>
              </w:rPr>
              <w:t xml:space="preserve"> Boys and </w:t>
            </w:r>
            <w:r w:rsidR="009A7F3F" w:rsidRPr="006878EF">
              <w:rPr>
                <w:sz w:val="26"/>
                <w:szCs w:val="26"/>
              </w:rPr>
              <w:t>Girls Division</w:t>
            </w:r>
            <w:r w:rsidRPr="006878EF">
              <w:rPr>
                <w:sz w:val="26"/>
                <w:szCs w:val="26"/>
              </w:rPr>
              <w:t>s</w:t>
            </w:r>
            <w:r w:rsidR="00284D6B" w:rsidRPr="006878EF">
              <w:rPr>
                <w:sz w:val="26"/>
                <w:szCs w:val="26"/>
              </w:rPr>
              <w:t>.</w:t>
            </w:r>
          </w:p>
          <w:p w14:paraId="6533F66F" w14:textId="77777777" w:rsidR="008B2F4F" w:rsidRPr="006878EF" w:rsidRDefault="00152763" w:rsidP="008B2F4F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878EF">
              <w:rPr>
                <w:sz w:val="26"/>
                <w:szCs w:val="26"/>
              </w:rPr>
              <w:t>Three</w:t>
            </w:r>
            <w:r w:rsidR="00D663E2" w:rsidRPr="006878EF">
              <w:rPr>
                <w:sz w:val="26"/>
                <w:szCs w:val="26"/>
              </w:rPr>
              <w:t xml:space="preserve"> games</w:t>
            </w:r>
            <w:r w:rsidRPr="006878EF">
              <w:rPr>
                <w:sz w:val="26"/>
                <w:szCs w:val="26"/>
              </w:rPr>
              <w:t xml:space="preserve"> </w:t>
            </w:r>
            <w:r w:rsidR="00D663E2" w:rsidRPr="006878EF">
              <w:rPr>
                <w:sz w:val="26"/>
                <w:szCs w:val="26"/>
              </w:rPr>
              <w:t>guaranteed</w:t>
            </w:r>
            <w:r w:rsidR="00284D6B" w:rsidRPr="006878EF">
              <w:rPr>
                <w:sz w:val="26"/>
                <w:szCs w:val="26"/>
              </w:rPr>
              <w:t xml:space="preserve"> from 8am - </w:t>
            </w:r>
            <w:r w:rsidRPr="006878EF">
              <w:rPr>
                <w:sz w:val="26"/>
                <w:szCs w:val="26"/>
              </w:rPr>
              <w:t>2pm</w:t>
            </w:r>
            <w:r w:rsidR="00284D6B" w:rsidRPr="006878EF">
              <w:rPr>
                <w:sz w:val="26"/>
                <w:szCs w:val="26"/>
              </w:rPr>
              <w:t>.</w:t>
            </w:r>
          </w:p>
          <w:p w14:paraId="1581E3D5" w14:textId="77777777" w:rsidR="008B2F4F" w:rsidRPr="006878EF" w:rsidRDefault="00D663E2" w:rsidP="008B2F4F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878EF">
              <w:rPr>
                <w:sz w:val="26"/>
                <w:szCs w:val="26"/>
              </w:rPr>
              <w:t>$</w:t>
            </w:r>
            <w:r w:rsidR="007548EA">
              <w:rPr>
                <w:sz w:val="26"/>
                <w:szCs w:val="26"/>
              </w:rPr>
              <w:t>150</w:t>
            </w:r>
            <w:r w:rsidR="008B2F4F" w:rsidRPr="006878EF">
              <w:rPr>
                <w:sz w:val="26"/>
                <w:szCs w:val="26"/>
              </w:rPr>
              <w:t>/</w:t>
            </w:r>
            <w:r w:rsidRPr="006878EF">
              <w:rPr>
                <w:sz w:val="26"/>
                <w:szCs w:val="26"/>
              </w:rPr>
              <w:t>team entry fee</w:t>
            </w:r>
            <w:r w:rsidR="008B2F4F" w:rsidRPr="006878EF">
              <w:rPr>
                <w:sz w:val="26"/>
                <w:szCs w:val="26"/>
              </w:rPr>
              <w:t xml:space="preserve"> (first 16 teams per division)</w:t>
            </w:r>
          </w:p>
          <w:p w14:paraId="330E1E3F" w14:textId="77777777" w:rsidR="006878EF" w:rsidRPr="00346C3C" w:rsidRDefault="00346C3C" w:rsidP="006878EF">
            <w:pPr>
              <w:pStyle w:val="Heading1"/>
              <w:outlineLvl w:val="0"/>
              <w:rPr>
                <w:rFonts w:ascii="Perpetua" w:hAnsi="Perpetua"/>
              </w:rPr>
            </w:pPr>
            <w:r>
              <w:rPr>
                <w:rFonts w:ascii="Perpetua" w:hAnsi="Perpetua"/>
              </w:rPr>
              <w:t>REGISTER BY MAIL</w:t>
            </w:r>
          </w:p>
          <w:p w14:paraId="3FAB35BF" w14:textId="77777777" w:rsidR="006878EF" w:rsidRDefault="006878EF" w:rsidP="008B2F4F">
            <w:pPr>
              <w:pStyle w:val="Heading1"/>
              <w:outlineLvl w:val="0"/>
              <w:rPr>
                <w:b w:val="0"/>
                <w:sz w:val="24"/>
                <w:szCs w:val="24"/>
              </w:rPr>
            </w:pPr>
            <w:r w:rsidRPr="006878EF">
              <w:rPr>
                <w:b w:val="0"/>
                <w:sz w:val="24"/>
                <w:szCs w:val="24"/>
              </w:rPr>
              <w:t>Secure your team’s spot today</w:t>
            </w:r>
            <w:r w:rsidR="007548EA">
              <w:rPr>
                <w:b w:val="0"/>
                <w:sz w:val="24"/>
                <w:szCs w:val="24"/>
              </w:rPr>
              <w:t>! Registration Deadline: June 28</w:t>
            </w:r>
          </w:p>
          <w:p w14:paraId="2639B894" w14:textId="77777777" w:rsidR="00152763" w:rsidRDefault="00B2428E" w:rsidP="008B2F4F">
            <w:pPr>
              <w:pStyle w:val="Heading1"/>
              <w:outlineLvl w:val="0"/>
              <w:rPr>
                <w:b w:val="0"/>
                <w:sz w:val="24"/>
                <w:szCs w:val="24"/>
              </w:rPr>
            </w:pPr>
            <w:r w:rsidRPr="008B2F4F">
              <w:rPr>
                <w:b w:val="0"/>
                <w:sz w:val="24"/>
                <w:szCs w:val="24"/>
              </w:rPr>
              <w:t xml:space="preserve">Mail </w:t>
            </w:r>
            <w:r w:rsidR="00566174" w:rsidRPr="008B2F4F">
              <w:rPr>
                <w:b w:val="0"/>
                <w:sz w:val="24"/>
                <w:szCs w:val="24"/>
              </w:rPr>
              <w:t xml:space="preserve">completed </w:t>
            </w:r>
            <w:r w:rsidRPr="008B2F4F">
              <w:rPr>
                <w:b w:val="0"/>
                <w:sz w:val="24"/>
                <w:szCs w:val="24"/>
              </w:rPr>
              <w:t>application</w:t>
            </w:r>
            <w:r w:rsidR="00B1048F">
              <w:rPr>
                <w:b w:val="0"/>
                <w:sz w:val="24"/>
                <w:szCs w:val="24"/>
              </w:rPr>
              <w:t xml:space="preserve">, </w:t>
            </w:r>
            <w:r w:rsidR="000E7A2C" w:rsidRPr="008B2F4F">
              <w:rPr>
                <w:b w:val="0"/>
                <w:i/>
                <w:sz w:val="24"/>
                <w:szCs w:val="24"/>
              </w:rPr>
              <w:t>Team N</w:t>
            </w:r>
            <w:r w:rsidR="00E76383" w:rsidRPr="008B2F4F">
              <w:rPr>
                <w:b w:val="0"/>
                <w:i/>
                <w:sz w:val="24"/>
                <w:szCs w:val="24"/>
              </w:rPr>
              <w:t>ame</w:t>
            </w:r>
            <w:r w:rsidR="00B1048F">
              <w:rPr>
                <w:b w:val="0"/>
                <w:sz w:val="24"/>
                <w:szCs w:val="24"/>
              </w:rPr>
              <w:t xml:space="preserve">, </w:t>
            </w:r>
            <w:r w:rsidR="008B2F4F">
              <w:rPr>
                <w:b w:val="0"/>
                <w:sz w:val="24"/>
                <w:szCs w:val="24"/>
              </w:rPr>
              <w:t xml:space="preserve">and payment </w:t>
            </w:r>
            <w:r w:rsidRPr="008B2F4F">
              <w:rPr>
                <w:b w:val="0"/>
                <w:sz w:val="24"/>
                <w:szCs w:val="24"/>
              </w:rPr>
              <w:t>to</w:t>
            </w:r>
            <w:r w:rsidR="006F3E8C" w:rsidRPr="008B2F4F">
              <w:rPr>
                <w:b w:val="0"/>
                <w:sz w:val="24"/>
                <w:szCs w:val="24"/>
              </w:rPr>
              <w:t>:</w:t>
            </w:r>
            <w:r w:rsidRPr="008B2F4F">
              <w:rPr>
                <w:b w:val="0"/>
                <w:sz w:val="24"/>
                <w:szCs w:val="24"/>
              </w:rPr>
              <w:t xml:space="preserve"> </w:t>
            </w:r>
          </w:p>
          <w:p w14:paraId="0F6AD797" w14:textId="77777777" w:rsidR="006878EF" w:rsidRPr="006878EF" w:rsidRDefault="006878EF" w:rsidP="006878EF">
            <w:pPr>
              <w:rPr>
                <w:b/>
              </w:rPr>
            </w:pPr>
            <w:r w:rsidRPr="006878EF">
              <w:rPr>
                <w:b/>
              </w:rPr>
              <w:t>ASE</w:t>
            </w:r>
          </w:p>
          <w:p w14:paraId="10DD7CD2" w14:textId="77777777" w:rsidR="006878EF" w:rsidRPr="006878EF" w:rsidRDefault="00E76383" w:rsidP="00B2428E">
            <w:pPr>
              <w:rPr>
                <w:b/>
              </w:rPr>
            </w:pPr>
            <w:r w:rsidRPr="006878EF">
              <w:rPr>
                <w:b/>
              </w:rPr>
              <w:t>P.O</w:t>
            </w:r>
            <w:r w:rsidR="006878EF">
              <w:rPr>
                <w:b/>
              </w:rPr>
              <w:t>.</w:t>
            </w:r>
            <w:r w:rsidRPr="006878EF">
              <w:rPr>
                <w:b/>
              </w:rPr>
              <w:t xml:space="preserve"> Box </w:t>
            </w:r>
            <w:r w:rsidR="00B2428E" w:rsidRPr="006878EF">
              <w:rPr>
                <w:b/>
              </w:rPr>
              <w:t>6</w:t>
            </w:r>
            <w:r w:rsidR="00672770" w:rsidRPr="006878EF">
              <w:rPr>
                <w:b/>
              </w:rPr>
              <w:t>2</w:t>
            </w:r>
            <w:r w:rsidR="00E234D2" w:rsidRPr="006878EF">
              <w:rPr>
                <w:b/>
              </w:rPr>
              <w:t>8172</w:t>
            </w:r>
            <w:r w:rsidR="00542743" w:rsidRPr="006878EF">
              <w:rPr>
                <w:b/>
              </w:rPr>
              <w:t>;</w:t>
            </w:r>
            <w:r w:rsidR="00D62BD7" w:rsidRPr="006878EF">
              <w:rPr>
                <w:b/>
              </w:rPr>
              <w:t xml:space="preserve"> </w:t>
            </w:r>
          </w:p>
          <w:p w14:paraId="1C0A4A46" w14:textId="77777777" w:rsidR="00542743" w:rsidRPr="006878EF" w:rsidRDefault="00E76383" w:rsidP="00B2428E">
            <w:pPr>
              <w:rPr>
                <w:b/>
              </w:rPr>
            </w:pPr>
            <w:r w:rsidRPr="006878EF">
              <w:rPr>
                <w:b/>
              </w:rPr>
              <w:t>Middleton</w:t>
            </w:r>
            <w:r w:rsidR="00B2428E" w:rsidRPr="006878EF">
              <w:rPr>
                <w:b/>
              </w:rPr>
              <w:t xml:space="preserve">, Wisconsin 53562 </w:t>
            </w:r>
          </w:p>
          <w:p w14:paraId="51D02BEE" w14:textId="77777777" w:rsidR="00566174" w:rsidRPr="006878EF" w:rsidRDefault="00566174" w:rsidP="00B2428E">
            <w:pPr>
              <w:rPr>
                <w:sz w:val="20"/>
                <w:szCs w:val="20"/>
              </w:rPr>
            </w:pPr>
          </w:p>
          <w:p w14:paraId="3A3234C2" w14:textId="77777777" w:rsidR="00B2428E" w:rsidRPr="00346C3C" w:rsidRDefault="00B2428E" w:rsidP="00B2428E">
            <w:pPr>
              <w:rPr>
                <w:rFonts w:ascii="Perpetua" w:hAnsi="Perpetua"/>
                <w:b/>
                <w:sz w:val="28"/>
                <w:szCs w:val="28"/>
              </w:rPr>
            </w:pPr>
            <w:r w:rsidRPr="00346C3C">
              <w:rPr>
                <w:rFonts w:ascii="Perpetua" w:hAnsi="Perpetua"/>
                <w:b/>
                <w:sz w:val="28"/>
                <w:szCs w:val="28"/>
              </w:rPr>
              <w:t>Q</w:t>
            </w:r>
            <w:r w:rsidR="00346C3C">
              <w:rPr>
                <w:rFonts w:ascii="Perpetua" w:hAnsi="Perpetua"/>
                <w:b/>
                <w:sz w:val="28"/>
                <w:szCs w:val="28"/>
              </w:rPr>
              <w:t>UESTIONS / MORE INFORMATION</w:t>
            </w:r>
          </w:p>
          <w:p w14:paraId="331ED483" w14:textId="77777777" w:rsidR="006878EF" w:rsidRDefault="00B2428E" w:rsidP="00B2428E">
            <w:r w:rsidRPr="006878EF">
              <w:t>Email Henr</w:t>
            </w:r>
            <w:r w:rsidR="00284D6B" w:rsidRPr="006878EF">
              <w:t>y</w:t>
            </w:r>
            <w:r w:rsidRPr="006878EF">
              <w:t xml:space="preserve">: haiyenero@gmail.com </w:t>
            </w:r>
            <w:r w:rsidR="006878EF">
              <w:t>o</w:t>
            </w:r>
            <w:r w:rsidRPr="006878EF">
              <w:t>r</w:t>
            </w:r>
            <w:r w:rsidR="00152763" w:rsidRPr="006878EF">
              <w:t xml:space="preserve"> Call:</w:t>
            </w:r>
            <w:r w:rsidRPr="006878EF">
              <w:t xml:space="preserve"> </w:t>
            </w:r>
            <w:r w:rsidR="00152763" w:rsidRPr="006878EF">
              <w:t>608-669-</w:t>
            </w:r>
            <w:r w:rsidRPr="006878EF">
              <w:t>6791</w:t>
            </w:r>
          </w:p>
          <w:p w14:paraId="40CB7DDB" w14:textId="77777777" w:rsidR="00E76C46" w:rsidRDefault="00E76C46" w:rsidP="00B2428E"/>
          <w:p w14:paraId="59A81359" w14:textId="5CEDB452" w:rsidR="00B1048F" w:rsidRDefault="00E76C46" w:rsidP="008D69AD">
            <w:pPr>
              <w:rPr>
                <w:i/>
                <w:sz w:val="20"/>
                <w:szCs w:val="20"/>
              </w:rPr>
            </w:pPr>
            <w:r w:rsidRPr="004B6C70">
              <w:rPr>
                <w:b/>
                <w:i/>
                <w:sz w:val="20"/>
                <w:szCs w:val="20"/>
                <w:u w:val="single"/>
              </w:rPr>
              <w:t>No refund for team cancellations</w:t>
            </w:r>
            <w:r w:rsidRPr="00E76C46">
              <w:rPr>
                <w:i/>
                <w:sz w:val="20"/>
                <w:szCs w:val="20"/>
              </w:rPr>
              <w:t>.</w:t>
            </w:r>
            <w:r>
              <w:rPr>
                <w:i/>
                <w:sz w:val="20"/>
                <w:szCs w:val="20"/>
              </w:rPr>
              <w:t xml:space="preserve"> </w:t>
            </w:r>
            <w:r w:rsidR="00542743" w:rsidRPr="00E76C46">
              <w:rPr>
                <w:i/>
                <w:sz w:val="20"/>
                <w:szCs w:val="20"/>
              </w:rPr>
              <w:t>All weather c</w:t>
            </w:r>
            <w:r w:rsidR="00B2428E" w:rsidRPr="00E76C46">
              <w:rPr>
                <w:i/>
                <w:sz w:val="20"/>
                <w:szCs w:val="20"/>
              </w:rPr>
              <w:t>ancellation</w:t>
            </w:r>
            <w:r w:rsidR="00542743" w:rsidRPr="00E76C46">
              <w:rPr>
                <w:i/>
                <w:sz w:val="20"/>
                <w:szCs w:val="20"/>
              </w:rPr>
              <w:t>s</w:t>
            </w:r>
            <w:r w:rsidR="00B2428E" w:rsidRPr="00E76C46">
              <w:rPr>
                <w:i/>
                <w:sz w:val="20"/>
                <w:szCs w:val="20"/>
              </w:rPr>
              <w:t xml:space="preserve"> will be determined </w:t>
            </w:r>
            <w:r w:rsidR="00542743" w:rsidRPr="00E76C46">
              <w:rPr>
                <w:i/>
                <w:sz w:val="20"/>
                <w:szCs w:val="20"/>
              </w:rPr>
              <w:t xml:space="preserve">at the time of the event </w:t>
            </w:r>
            <w:r w:rsidR="00B2428E" w:rsidRPr="00E76C46">
              <w:rPr>
                <w:i/>
                <w:sz w:val="20"/>
                <w:szCs w:val="20"/>
              </w:rPr>
              <w:t xml:space="preserve">by </w:t>
            </w:r>
            <w:r w:rsidR="000E7A2C" w:rsidRPr="00E76C46">
              <w:rPr>
                <w:i/>
                <w:sz w:val="20"/>
                <w:szCs w:val="20"/>
              </w:rPr>
              <w:t xml:space="preserve">the </w:t>
            </w:r>
            <w:r w:rsidR="00152763" w:rsidRPr="00E76C46">
              <w:rPr>
                <w:i/>
                <w:sz w:val="20"/>
                <w:szCs w:val="20"/>
              </w:rPr>
              <w:t>tournament d</w:t>
            </w:r>
            <w:r w:rsidR="00B2428E" w:rsidRPr="00E76C46">
              <w:rPr>
                <w:i/>
                <w:sz w:val="20"/>
                <w:szCs w:val="20"/>
              </w:rPr>
              <w:t xml:space="preserve">irector. </w:t>
            </w:r>
            <w:r w:rsidR="00E15A22" w:rsidRPr="00E76C46">
              <w:rPr>
                <w:i/>
                <w:sz w:val="20"/>
                <w:szCs w:val="20"/>
              </w:rPr>
              <w:t>Teams w</w:t>
            </w:r>
            <w:r w:rsidR="00B2428E" w:rsidRPr="00E76C46">
              <w:rPr>
                <w:i/>
                <w:sz w:val="20"/>
                <w:szCs w:val="20"/>
              </w:rPr>
              <w:t xml:space="preserve">ill be </w:t>
            </w:r>
            <w:r w:rsidR="007501F2" w:rsidRPr="00E76C46">
              <w:rPr>
                <w:i/>
                <w:sz w:val="20"/>
                <w:szCs w:val="20"/>
              </w:rPr>
              <w:t xml:space="preserve">notified </w:t>
            </w:r>
            <w:r w:rsidR="00B2428E" w:rsidRPr="00E76C46">
              <w:rPr>
                <w:i/>
                <w:sz w:val="20"/>
                <w:szCs w:val="20"/>
              </w:rPr>
              <w:t>12 hours before kickoff.</w:t>
            </w:r>
            <w:r w:rsidR="00542743" w:rsidRPr="00E76C46">
              <w:rPr>
                <w:i/>
                <w:sz w:val="20"/>
                <w:szCs w:val="20"/>
              </w:rPr>
              <w:t xml:space="preserve"> </w:t>
            </w:r>
            <w:r w:rsidR="00F42D1D">
              <w:rPr>
                <w:i/>
                <w:sz w:val="20"/>
                <w:szCs w:val="20"/>
              </w:rPr>
              <w:t xml:space="preserve"> ASE, Come Train with us</w:t>
            </w:r>
          </w:p>
          <w:p w14:paraId="1FFB208A" w14:textId="77777777" w:rsidR="00E7672A" w:rsidRDefault="00E7672A" w:rsidP="008D69AD">
            <w:pPr>
              <w:rPr>
                <w:i/>
                <w:sz w:val="20"/>
                <w:szCs w:val="20"/>
              </w:rPr>
            </w:pPr>
            <w:bookmarkStart w:id="0" w:name="_GoBack"/>
            <w:bookmarkEnd w:id="0"/>
          </w:p>
          <w:p w14:paraId="001C147F" w14:textId="77777777" w:rsidR="00EF30F0" w:rsidRPr="00EF30F0" w:rsidRDefault="008576FD" w:rsidP="00EF30F0">
            <w:pPr>
              <w:rPr>
                <w:rFonts w:ascii="Book Antiqua" w:hAnsi="Book Antiqua"/>
                <w:b/>
                <w:i/>
                <w:sz w:val="28"/>
                <w:szCs w:val="28"/>
                <w:u w:val="single"/>
              </w:rPr>
            </w:pPr>
            <w:r>
              <w:rPr>
                <w:rFonts w:ascii="Book Antiqua" w:hAnsi="Book Antiqua"/>
                <w:b/>
                <w:i/>
                <w:sz w:val="28"/>
                <w:szCs w:val="28"/>
                <w:u w:val="single"/>
              </w:rPr>
              <w:t>$140</w:t>
            </w:r>
            <w:r w:rsidR="00EF30F0" w:rsidRPr="00EF30F0">
              <w:rPr>
                <w:rFonts w:ascii="Book Antiqua" w:hAnsi="Book Antiqua"/>
                <w:b/>
                <w:i/>
                <w:sz w:val="28"/>
                <w:szCs w:val="28"/>
                <w:u w:val="single"/>
              </w:rPr>
              <w:t>.00 Early Registration fees before June 1</w:t>
            </w:r>
            <w:r w:rsidR="00EF30F0" w:rsidRPr="00EF30F0">
              <w:rPr>
                <w:rFonts w:ascii="Book Antiqua" w:hAnsi="Book Antiqua"/>
                <w:b/>
                <w:i/>
                <w:sz w:val="28"/>
                <w:szCs w:val="28"/>
                <w:u w:val="single"/>
                <w:vertAlign w:val="superscript"/>
              </w:rPr>
              <w:t>st</w:t>
            </w:r>
            <w:r w:rsidR="00EF30F0" w:rsidRPr="00EF30F0">
              <w:rPr>
                <w:rFonts w:ascii="Book Antiqua" w:hAnsi="Book Antiqua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14:paraId="504AEEC1" w14:textId="77777777" w:rsidR="00542743" w:rsidRPr="006878EF" w:rsidRDefault="00152763" w:rsidP="008D69AD">
            <w:pPr>
              <w:rPr>
                <w:i/>
                <w:sz w:val="20"/>
                <w:szCs w:val="20"/>
              </w:rPr>
            </w:pPr>
            <w:r w:rsidRPr="006878EF">
              <w:rPr>
                <w:i/>
                <w:sz w:val="20"/>
                <w:szCs w:val="20"/>
              </w:rPr>
              <w:t xml:space="preserve"> </w:t>
            </w:r>
          </w:p>
          <w:p w14:paraId="65B638CE" w14:textId="77777777" w:rsidR="00E7672A" w:rsidRPr="00776BBA" w:rsidRDefault="00E7672A" w:rsidP="00E7672A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776BBA">
              <w:rPr>
                <w:rFonts w:ascii="BookAntiqua-BoldItalic" w:eastAsia="Times New Roman" w:hAnsi="BookAntiqua-BoldItalic" w:cs="Times New Roman"/>
                <w:color w:val="000000"/>
                <w:sz w:val="16"/>
                <w:szCs w:val="16"/>
                <w:lang w:eastAsia="en-US"/>
              </w:rPr>
              <w:t>This is not a school-sponsored activity and the Middleton-Cross Plains Area School District does not provide support or endorsement of this program/activity. It has neither reviewed nor approved the program, personnel, or activities announced in this brochure/flyer. Permission to distribute this material must not be considered a recommendation or endorsement by the school district</w:t>
            </w:r>
            <w:r w:rsidR="0004582C">
              <w:rPr>
                <w:rFonts w:ascii="BookAntiqua-BoldItalic" w:eastAsia="Times New Roman" w:hAnsi="BookAntiqua-BoldItalic" w:cs="Times New Roman"/>
                <w:color w:val="000000"/>
                <w:sz w:val="16"/>
                <w:szCs w:val="16"/>
                <w:lang w:eastAsia="en-US"/>
              </w:rPr>
              <w:t>.</w:t>
            </w:r>
          </w:p>
          <w:p w14:paraId="1AAE2522" w14:textId="77777777" w:rsidR="00542743" w:rsidRDefault="00542743" w:rsidP="008D69AD"/>
          <w:p w14:paraId="25D34B37" w14:textId="77777777" w:rsidR="008D69AD" w:rsidRPr="00AA4794" w:rsidRDefault="00E7672A" w:rsidP="008D69AD">
            <w:r w:rsidRPr="008D69AD">
              <w:rPr>
                <w:noProof/>
                <w:lang w:eastAsia="en-US"/>
              </w:rPr>
              <mc:AlternateContent>
                <mc:Choice Requires="wps">
                  <w:drawing>
                    <wp:anchor distT="228600" distB="228600" distL="228600" distR="228600" simplePos="0" relativeHeight="251664896" behindDoc="0" locked="0" layoutInCell="1" allowOverlap="1" wp14:anchorId="6E6F8B18" wp14:editId="483808EF">
                      <wp:simplePos x="0" y="0"/>
                      <wp:positionH relativeFrom="margin">
                        <wp:posOffset>29633</wp:posOffset>
                      </wp:positionH>
                      <wp:positionV relativeFrom="margin">
                        <wp:posOffset>7596081</wp:posOffset>
                      </wp:positionV>
                      <wp:extent cx="4105910" cy="147320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5910" cy="147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C4FACB" w14:textId="77777777" w:rsidR="008D69AD" w:rsidRDefault="00B2428E" w:rsidP="008D69A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AIYENERO SCHOOL OF EXCELLENCE</w:t>
                                  </w:r>
                                </w:p>
                                <w:p w14:paraId="0AD6388F" w14:textId="77777777" w:rsidR="006F3E8C" w:rsidRPr="006F3E8C" w:rsidRDefault="000E7A2C" w:rsidP="008D69A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Building long lasting r</w:t>
                                  </w:r>
                                  <w:r w:rsidR="006F3E8C" w:rsidRPr="006F3E8C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elationship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6F3E8C" w:rsidRPr="006F3E8C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A72F8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one player at a time.</w:t>
                                  </w:r>
                                </w:p>
                                <w:p w14:paraId="57446E42" w14:textId="77777777" w:rsidR="008D69AD" w:rsidRPr="008D69AD" w:rsidRDefault="00E234D2" w:rsidP="008D69A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P.O. Box 628172</w:t>
                                  </w:r>
                                </w:p>
                                <w:p w14:paraId="7746CF89" w14:textId="77777777" w:rsidR="008D69AD" w:rsidRPr="008D69AD" w:rsidRDefault="00B2428E" w:rsidP="008D69A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MIDDLETON, WISCONSIN   53562</w:t>
                                  </w:r>
                                </w:p>
                                <w:p w14:paraId="7294BABF" w14:textId="77777777" w:rsidR="008D69AD" w:rsidRDefault="00B2428E" w:rsidP="008D69A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608.669</w:t>
                                  </w:r>
                                  <w:r w:rsidR="008D69AD" w:rsidRPr="008D69AD">
                                    <w:rPr>
                                      <w:color w:val="FFFFFF" w:themeColor="background1"/>
                                    </w:rPr>
                                    <w:t>.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679</w:t>
                                  </w:r>
                                  <w:r w:rsidR="006D6801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  <w:p w14:paraId="4ECD1484" w14:textId="77777777" w:rsidR="008D69AD" w:rsidRDefault="008D69AD" w:rsidP="008D69A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C98F1C8" w14:textId="77777777" w:rsidR="008D69AD" w:rsidRPr="008D69AD" w:rsidRDefault="008D69AD" w:rsidP="008D69AD">
                                  <w:pPr>
                                    <w:pStyle w:val="NoSpacing"/>
                                    <w:jc w:val="center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2.35pt;margin-top:598.1pt;width:323.3pt;height:116pt;z-index:25166489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" fillcolor="black [3213]" stroked="f" strokeweight="1pt">
                      <v:textbox inset="18pt,18pt,18pt,18pt">
                        <w:txbxContent>
                          <w:p w:rsidR="008D69AD" w:rsidRDefault="00B2428E" w:rsidP="008D69A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AIYENERO SCHOOL OF EXCELLENCE</w:t>
                            </w:r>
                          </w:p>
                          <w:p w:rsidR="006F3E8C" w:rsidRPr="006F3E8C" w:rsidRDefault="000E7A2C" w:rsidP="008D69A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Building long lasting r</w:t>
                            </w:r>
                            <w:r w:rsidR="006F3E8C" w:rsidRPr="006F3E8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elationship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="006F3E8C" w:rsidRPr="006F3E8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72F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one player at a time.</w:t>
                            </w:r>
                          </w:p>
                          <w:p w:rsidR="008D69AD" w:rsidRPr="008D69AD" w:rsidRDefault="00E234D2" w:rsidP="008D69A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P.O. Box 628172</w:t>
                            </w:r>
                          </w:p>
                          <w:p w:rsidR="008D69AD" w:rsidRPr="008D69AD" w:rsidRDefault="00B2428E" w:rsidP="008D69A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MIDDLETON, WISCONSIN   53562</w:t>
                            </w:r>
                          </w:p>
                          <w:p w:rsidR="008D69AD" w:rsidRDefault="00B2428E" w:rsidP="008D69A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608.669</w:t>
                            </w:r>
                            <w:r w:rsidR="008D69AD" w:rsidRPr="008D69AD">
                              <w:rPr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</w:rPr>
                              <w:t>679</w:t>
                            </w:r>
                            <w:r w:rsidR="006D6801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  <w:p w:rsidR="008D69AD" w:rsidRDefault="008D69AD" w:rsidP="008D69A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D69AD" w:rsidRPr="008D69AD" w:rsidRDefault="008D69AD" w:rsidP="008D69AD">
                            <w:pPr>
                              <w:pStyle w:val="NoSpacing"/>
                              <w:jc w:val="center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3955" w:type="dxa"/>
          </w:tcPr>
          <w:p w14:paraId="35F949DC" w14:textId="77777777" w:rsidR="00542743" w:rsidRPr="00542743" w:rsidRDefault="00522F55" w:rsidP="00566174">
            <w:pPr>
              <w:pStyle w:val="Heading3"/>
              <w:outlineLvl w:val="2"/>
            </w:pPr>
            <w:r>
              <w:t>registration</w:t>
            </w:r>
            <w:r w:rsidR="00542743" w:rsidRPr="00542743">
              <w:t xml:space="preserve"> FORM</w:t>
            </w:r>
          </w:p>
          <w:p w14:paraId="37933E56" w14:textId="77777777" w:rsid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 w:rsidRPr="00522F55">
              <w:rPr>
                <w:sz w:val="22"/>
                <w:szCs w:val="22"/>
              </w:rPr>
              <w:t>Team Name:</w:t>
            </w:r>
          </w:p>
          <w:p w14:paraId="26CB32AC" w14:textId="77777777" w:rsidR="00522F55" w:rsidRP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</w:t>
            </w:r>
          </w:p>
          <w:p w14:paraId="5C63CA9F" w14:textId="77777777" w:rsid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 w:rsidRPr="00522F55">
              <w:rPr>
                <w:sz w:val="22"/>
                <w:szCs w:val="22"/>
              </w:rPr>
              <w:t>Coach</w:t>
            </w:r>
            <w:r>
              <w:rPr>
                <w:sz w:val="22"/>
                <w:szCs w:val="22"/>
              </w:rPr>
              <w:t>es</w:t>
            </w:r>
            <w:r w:rsidRPr="00522F55">
              <w:rPr>
                <w:sz w:val="22"/>
                <w:szCs w:val="22"/>
              </w:rPr>
              <w:t xml:space="preserve"> Name:</w:t>
            </w:r>
          </w:p>
          <w:p w14:paraId="7B61234E" w14:textId="77777777" w:rsid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</w:t>
            </w:r>
            <w:r w:rsidR="00354EA9">
              <w:rPr>
                <w:sz w:val="22"/>
                <w:szCs w:val="22"/>
              </w:rPr>
              <w:t>__</w:t>
            </w:r>
            <w:r>
              <w:rPr>
                <w:sz w:val="22"/>
                <w:szCs w:val="22"/>
              </w:rPr>
              <w:t>______</w:t>
            </w:r>
          </w:p>
          <w:p w14:paraId="5894569A" w14:textId="77777777" w:rsid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Phone #:</w:t>
            </w:r>
          </w:p>
          <w:p w14:paraId="4DCB481B" w14:textId="77777777" w:rsid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</w:t>
            </w:r>
            <w:r w:rsidR="00354EA9">
              <w:rPr>
                <w:sz w:val="22"/>
                <w:szCs w:val="22"/>
              </w:rPr>
              <w:t>__</w:t>
            </w:r>
            <w:r w:rsidR="00B1048F">
              <w:rPr>
                <w:sz w:val="22"/>
                <w:szCs w:val="22"/>
              </w:rPr>
              <w:t>_________</w:t>
            </w:r>
          </w:p>
          <w:p w14:paraId="0A9A1ECF" w14:textId="77777777" w:rsidR="00522F55" w:rsidRPr="007E0EE4" w:rsidRDefault="00522F55" w:rsidP="00522F55">
            <w:pPr>
              <w:pStyle w:val="Heading2"/>
              <w:jc w:val="left"/>
              <w:outlineLvl w:val="1"/>
              <w:rPr>
                <w:sz w:val="20"/>
                <w:szCs w:val="20"/>
              </w:rPr>
            </w:pPr>
            <w:r w:rsidRPr="007E0EE4">
              <w:rPr>
                <w:sz w:val="20"/>
                <w:szCs w:val="20"/>
              </w:rPr>
              <w:t>Email:</w:t>
            </w:r>
          </w:p>
          <w:p w14:paraId="559CAD5C" w14:textId="77777777" w:rsidR="00522F55" w:rsidRPr="00522F55" w:rsidRDefault="00522F55" w:rsidP="00522F55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</w:t>
            </w:r>
            <w:r w:rsidR="00354EA9">
              <w:rPr>
                <w:sz w:val="22"/>
                <w:szCs w:val="22"/>
              </w:rPr>
              <w:t>__</w:t>
            </w:r>
            <w:r w:rsidR="00B1048F">
              <w:rPr>
                <w:sz w:val="22"/>
                <w:szCs w:val="22"/>
              </w:rPr>
              <w:t>_________</w:t>
            </w:r>
          </w:p>
          <w:p w14:paraId="76B38B2B" w14:textId="77777777" w:rsidR="00522F55" w:rsidRPr="007E0EE4" w:rsidRDefault="00522F55" w:rsidP="00354EA9">
            <w:pPr>
              <w:pStyle w:val="Heading2"/>
              <w:jc w:val="left"/>
              <w:outlineLvl w:val="1"/>
              <w:rPr>
                <w:sz w:val="20"/>
                <w:szCs w:val="20"/>
              </w:rPr>
            </w:pPr>
            <w:r w:rsidRPr="007E0EE4">
              <w:rPr>
                <w:sz w:val="20"/>
                <w:szCs w:val="20"/>
              </w:rPr>
              <w:t>Circle Team Age Division:</w:t>
            </w:r>
          </w:p>
          <w:p w14:paraId="60EEEE46" w14:textId="77777777" w:rsidR="00522F55" w:rsidRPr="007E0EE4" w:rsidRDefault="007E0EE4" w:rsidP="007E0EE4">
            <w:pPr>
              <w:pStyle w:val="Heading2"/>
              <w:jc w:val="lef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Boys </w:t>
            </w:r>
            <w:r w:rsidRPr="007E0EE4">
              <w:rPr>
                <w:sz w:val="20"/>
                <w:szCs w:val="20"/>
              </w:rPr>
              <w:t>U10/</w:t>
            </w:r>
            <w:r w:rsidR="00522F55" w:rsidRPr="007E0EE4">
              <w:rPr>
                <w:sz w:val="20"/>
                <w:szCs w:val="20"/>
              </w:rPr>
              <w:t>U11</w:t>
            </w:r>
            <w:r w:rsidRPr="007E0EE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522F55" w:rsidRPr="007E0EE4">
              <w:rPr>
                <w:sz w:val="20"/>
                <w:szCs w:val="20"/>
              </w:rPr>
              <w:t>U12</w:t>
            </w:r>
            <w:r w:rsidRPr="007E0EE4">
              <w:rPr>
                <w:sz w:val="20"/>
                <w:szCs w:val="20"/>
              </w:rPr>
              <w:t>/U13</w:t>
            </w:r>
          </w:p>
          <w:p w14:paraId="4937E4CC" w14:textId="77777777" w:rsidR="00354EA9" w:rsidRPr="007E0EE4" w:rsidRDefault="007E0EE4" w:rsidP="007E0EE4">
            <w:pPr>
              <w:pStyle w:val="Heading2"/>
              <w:jc w:val="lef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Girls U10/</w:t>
            </w:r>
            <w:r w:rsidR="00354EA9" w:rsidRPr="007E0EE4">
              <w:rPr>
                <w:sz w:val="20"/>
                <w:szCs w:val="20"/>
              </w:rPr>
              <w:t>U11</w:t>
            </w:r>
            <w:r>
              <w:rPr>
                <w:sz w:val="20"/>
                <w:szCs w:val="20"/>
              </w:rPr>
              <w:t xml:space="preserve">, </w:t>
            </w:r>
            <w:r w:rsidR="00354EA9" w:rsidRPr="007E0EE4">
              <w:rPr>
                <w:sz w:val="20"/>
                <w:szCs w:val="20"/>
              </w:rPr>
              <w:t>U12</w:t>
            </w:r>
            <w:r>
              <w:rPr>
                <w:sz w:val="20"/>
                <w:szCs w:val="20"/>
              </w:rPr>
              <w:t>/U13</w:t>
            </w:r>
          </w:p>
          <w:p w14:paraId="00513922" w14:textId="77777777" w:rsidR="00522F55" w:rsidRDefault="00972D36" w:rsidP="00354EA9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*******</w:t>
            </w:r>
            <w:r w:rsidR="00885D30">
              <w:rPr>
                <w:sz w:val="22"/>
                <w:szCs w:val="22"/>
              </w:rPr>
              <w:t>**************</w:t>
            </w:r>
            <w:r w:rsidR="00354EA9">
              <w:rPr>
                <w:sz w:val="22"/>
                <w:szCs w:val="22"/>
              </w:rPr>
              <w:t>**</w:t>
            </w:r>
            <w:r w:rsidR="00885D30">
              <w:rPr>
                <w:sz w:val="22"/>
                <w:szCs w:val="22"/>
              </w:rPr>
              <w:t>*</w:t>
            </w:r>
            <w:r w:rsidR="00B1048F">
              <w:rPr>
                <w:sz w:val="22"/>
                <w:szCs w:val="22"/>
              </w:rPr>
              <w:t>*</w:t>
            </w:r>
          </w:p>
          <w:p w14:paraId="47098AB8" w14:textId="77777777" w:rsidR="00354EA9" w:rsidRPr="00BD7361" w:rsidRDefault="00354EA9" w:rsidP="00972D36">
            <w:pPr>
              <w:pStyle w:val="Heading2"/>
              <w:outlineLvl w:val="1"/>
              <w:rPr>
                <w:sz w:val="18"/>
                <w:szCs w:val="18"/>
              </w:rPr>
            </w:pPr>
            <w:r w:rsidRPr="00BD7361">
              <w:rPr>
                <w:sz w:val="18"/>
                <w:szCs w:val="18"/>
              </w:rPr>
              <w:t>REGSTRATION INFORMATION</w:t>
            </w:r>
          </w:p>
          <w:p w14:paraId="541B859E" w14:textId="77777777" w:rsidR="006878EF" w:rsidRDefault="00365BEE" w:rsidP="00B03AAF">
            <w:pPr>
              <w:pStyle w:val="Heading2"/>
              <w:outlineLvl w:val="1"/>
              <w:rPr>
                <w:sz w:val="22"/>
                <w:szCs w:val="22"/>
              </w:rPr>
            </w:pPr>
            <w:r w:rsidRPr="00805C5C">
              <w:rPr>
                <w:sz w:val="22"/>
                <w:szCs w:val="22"/>
              </w:rPr>
              <w:t xml:space="preserve">Entry </w:t>
            </w:r>
            <w:r w:rsidR="006878EF">
              <w:rPr>
                <w:sz w:val="22"/>
                <w:szCs w:val="22"/>
              </w:rPr>
              <w:t xml:space="preserve">Fee </w:t>
            </w:r>
            <w:r w:rsidR="007548EA">
              <w:rPr>
                <w:sz w:val="22"/>
                <w:szCs w:val="22"/>
              </w:rPr>
              <w:t>$15</w:t>
            </w:r>
            <w:r w:rsidR="00E76383" w:rsidRPr="00805C5C">
              <w:rPr>
                <w:sz w:val="22"/>
                <w:szCs w:val="22"/>
              </w:rPr>
              <w:t>0 / Team</w:t>
            </w:r>
          </w:p>
          <w:p w14:paraId="3EE1DF48" w14:textId="77777777" w:rsidR="00E76383" w:rsidRPr="00805C5C" w:rsidRDefault="007548EA" w:rsidP="00B03AAF">
            <w:pPr>
              <w:pStyle w:val="Heading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972D36">
              <w:rPr>
                <w:sz w:val="22"/>
                <w:szCs w:val="22"/>
              </w:rPr>
              <w:t xml:space="preserve"> Pl</w:t>
            </w:r>
            <w:r w:rsidR="00E76383" w:rsidRPr="00805C5C">
              <w:rPr>
                <w:sz w:val="22"/>
                <w:szCs w:val="22"/>
              </w:rPr>
              <w:t xml:space="preserve">ayers </w:t>
            </w:r>
            <w:r w:rsidR="00972D36">
              <w:rPr>
                <w:sz w:val="22"/>
                <w:szCs w:val="22"/>
              </w:rPr>
              <w:t>M</w:t>
            </w:r>
            <w:r w:rsidR="006878EF">
              <w:rPr>
                <w:sz w:val="22"/>
                <w:szCs w:val="22"/>
              </w:rPr>
              <w:t xml:space="preserve">ax / </w:t>
            </w:r>
            <w:r w:rsidR="00972D36">
              <w:rPr>
                <w:sz w:val="22"/>
                <w:szCs w:val="22"/>
              </w:rPr>
              <w:t>T</w:t>
            </w:r>
            <w:r w:rsidR="00E76383" w:rsidRPr="00805C5C">
              <w:rPr>
                <w:sz w:val="22"/>
                <w:szCs w:val="22"/>
              </w:rPr>
              <w:t>eam</w:t>
            </w:r>
          </w:p>
          <w:p w14:paraId="7A3FA1AC" w14:textId="77777777" w:rsidR="00972D36" w:rsidRDefault="00885D30" w:rsidP="00B03AAF">
            <w:pPr>
              <w:pStyle w:val="Heading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Tournament sta</w:t>
            </w:r>
            <w:r w:rsidR="00972D36">
              <w:rPr>
                <w:sz w:val="22"/>
                <w:szCs w:val="22"/>
              </w:rPr>
              <w:t>rts 8am</w:t>
            </w:r>
          </w:p>
          <w:p w14:paraId="762A3F7D" w14:textId="77777777" w:rsidR="00972D36" w:rsidRDefault="00972D36" w:rsidP="00B03AAF">
            <w:pPr>
              <w:pStyle w:val="Heading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Game Guarantee; Semi-Final and Championship</w:t>
            </w:r>
          </w:p>
          <w:p w14:paraId="4DD28FED" w14:textId="77777777" w:rsidR="00885D30" w:rsidRDefault="00885D30" w:rsidP="00B03AAF">
            <w:pPr>
              <w:pStyle w:val="Heading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885D30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&amp; 2</w:t>
            </w:r>
            <w:r w:rsidRPr="00885D30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Place Medals</w:t>
            </w:r>
          </w:p>
          <w:p w14:paraId="21E85822" w14:textId="77777777" w:rsidR="00972D36" w:rsidRDefault="00DC2396" w:rsidP="00972D36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  <w:r w:rsidRPr="00DC2396">
              <w:rPr>
                <w:noProof/>
                <w:sz w:val="22"/>
                <w:szCs w:val="22"/>
              </w:rPr>
              <w:drawing>
                <wp:inline distT="0" distB="0" distL="0" distR="0" wp14:anchorId="28BBA459" wp14:editId="419CB6E9">
                  <wp:extent cx="2015067" cy="1683385"/>
                  <wp:effectExtent l="0" t="0" r="444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294" cy="168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9CC71" w14:textId="77777777" w:rsidR="00885D30" w:rsidRDefault="00885D30" w:rsidP="00972D36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</w:p>
          <w:p w14:paraId="6674FED0" w14:textId="77777777" w:rsidR="00885D30" w:rsidRDefault="00885D30" w:rsidP="00972D36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</w:p>
          <w:p w14:paraId="316063C1" w14:textId="77777777" w:rsidR="00972D36" w:rsidRDefault="00972D36" w:rsidP="00972D36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</w:p>
          <w:p w14:paraId="59DFB60F" w14:textId="77777777" w:rsidR="00972D36" w:rsidRPr="00805C5C" w:rsidRDefault="00972D36" w:rsidP="00972D36">
            <w:pPr>
              <w:pStyle w:val="Heading2"/>
              <w:jc w:val="left"/>
              <w:outlineLvl w:val="1"/>
              <w:rPr>
                <w:sz w:val="22"/>
                <w:szCs w:val="22"/>
              </w:rPr>
            </w:pPr>
          </w:p>
          <w:p w14:paraId="76583A35" w14:textId="77777777" w:rsidR="00805C5C" w:rsidRPr="00805C5C" w:rsidRDefault="00805C5C" w:rsidP="006878EF">
            <w:pPr>
              <w:pStyle w:val="Heading2"/>
              <w:ind w:left="0"/>
              <w:jc w:val="left"/>
              <w:outlineLvl w:val="1"/>
              <w:rPr>
                <w:b/>
                <w:bCs w:val="0"/>
                <w:sz w:val="22"/>
                <w:szCs w:val="22"/>
              </w:rPr>
            </w:pPr>
          </w:p>
          <w:p w14:paraId="31BDFE83" w14:textId="77777777" w:rsidR="00F37BF6" w:rsidRDefault="00F37BF6" w:rsidP="00E76383">
            <w:pPr>
              <w:rPr>
                <w:bCs w:val="0"/>
              </w:rPr>
            </w:pPr>
            <w:r w:rsidRPr="00F37BF6">
              <w:rPr>
                <w:bCs w:val="0"/>
                <w:u w:val="single"/>
              </w:rPr>
              <w:t>Registration</w:t>
            </w:r>
            <w:r>
              <w:rPr>
                <w:bCs w:val="0"/>
              </w:rPr>
              <w:t>:</w:t>
            </w:r>
          </w:p>
          <w:p w14:paraId="60D9B9C9" w14:textId="77777777" w:rsidR="00E76383" w:rsidRDefault="00E76383" w:rsidP="00E76383">
            <w:pPr>
              <w:rPr>
                <w:sz w:val="22"/>
                <w:szCs w:val="22"/>
              </w:rPr>
            </w:pPr>
            <w:r w:rsidRPr="00E76383">
              <w:rPr>
                <w:sz w:val="22"/>
                <w:szCs w:val="22"/>
              </w:rPr>
              <w:t>Team Name:</w:t>
            </w:r>
          </w:p>
          <w:p w14:paraId="1BB937D4" w14:textId="77777777" w:rsidR="00E76383" w:rsidRDefault="00E76383" w:rsidP="00E76383">
            <w:pPr>
              <w:rPr>
                <w:sz w:val="22"/>
                <w:szCs w:val="22"/>
              </w:rPr>
            </w:pPr>
            <w:r w:rsidRPr="00E76383">
              <w:rPr>
                <w:sz w:val="22"/>
                <w:szCs w:val="22"/>
              </w:rPr>
              <w:t>Coach Name:</w:t>
            </w:r>
          </w:p>
          <w:p w14:paraId="2B9F7165" w14:textId="77777777" w:rsidR="00805C5C" w:rsidRPr="0044702D" w:rsidRDefault="00E76383" w:rsidP="00E76383">
            <w:pPr>
              <w:rPr>
                <w:sz w:val="22"/>
                <w:szCs w:val="22"/>
              </w:rPr>
            </w:pPr>
            <w:r w:rsidRPr="00E76383">
              <w:rPr>
                <w:sz w:val="22"/>
                <w:szCs w:val="22"/>
              </w:rPr>
              <w:t>Circle group: U9/U10 – U11/U12</w:t>
            </w:r>
          </w:p>
          <w:p w14:paraId="1ECDFE12" w14:textId="77777777" w:rsidR="00805C5C" w:rsidRPr="0044702D" w:rsidRDefault="00805C5C" w:rsidP="00E76383">
            <w:pPr>
              <w:rPr>
                <w:sz w:val="22"/>
                <w:szCs w:val="22"/>
              </w:rPr>
            </w:pPr>
            <w:r w:rsidRPr="00E76383">
              <w:rPr>
                <w:sz w:val="22"/>
                <w:szCs w:val="22"/>
              </w:rPr>
              <w:t>Email:</w:t>
            </w:r>
          </w:p>
          <w:p w14:paraId="5F98ABDD" w14:textId="77777777" w:rsidR="00805C5C" w:rsidRPr="0044702D" w:rsidRDefault="00363FC9" w:rsidP="00E763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Age Division: Girls </w:t>
            </w:r>
            <w:r w:rsidR="00805C5C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Boys</w:t>
            </w:r>
          </w:p>
          <w:p w14:paraId="7F062761" w14:textId="77777777" w:rsidR="00E76383" w:rsidRPr="00E76383" w:rsidRDefault="00E76383" w:rsidP="00E76383">
            <w:r w:rsidRPr="00E76383">
              <w:rPr>
                <w:sz w:val="22"/>
                <w:szCs w:val="22"/>
              </w:rPr>
              <w:t>Phone:</w:t>
            </w:r>
          </w:p>
        </w:tc>
      </w:tr>
    </w:tbl>
    <w:p w14:paraId="6B3F1758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5E59A" w14:textId="77777777" w:rsidR="00801289" w:rsidRDefault="00801289" w:rsidP="005F5D5F">
      <w:pPr>
        <w:spacing w:after="0" w:line="240" w:lineRule="auto"/>
      </w:pPr>
      <w:r>
        <w:separator/>
      </w:r>
    </w:p>
  </w:endnote>
  <w:endnote w:type="continuationSeparator" w:id="0">
    <w:p w14:paraId="61F1BBAD" w14:textId="77777777" w:rsidR="00801289" w:rsidRDefault="0080128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-BoldItalic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ED1B2" w14:textId="77777777" w:rsidR="00801289" w:rsidRDefault="00801289" w:rsidP="005F5D5F">
      <w:pPr>
        <w:spacing w:after="0" w:line="240" w:lineRule="auto"/>
      </w:pPr>
      <w:r>
        <w:separator/>
      </w:r>
    </w:p>
  </w:footnote>
  <w:footnote w:type="continuationSeparator" w:id="0">
    <w:p w14:paraId="4F210469" w14:textId="77777777" w:rsidR="00801289" w:rsidRDefault="00801289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B45C5D"/>
    <w:multiLevelType w:val="hybridMultilevel"/>
    <w:tmpl w:val="F6445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D8"/>
    <w:rsid w:val="000168C0"/>
    <w:rsid w:val="000427C6"/>
    <w:rsid w:val="0004582C"/>
    <w:rsid w:val="00076F31"/>
    <w:rsid w:val="000E7A2C"/>
    <w:rsid w:val="00152763"/>
    <w:rsid w:val="00171CDD"/>
    <w:rsid w:val="00175521"/>
    <w:rsid w:val="00181FB9"/>
    <w:rsid w:val="00251739"/>
    <w:rsid w:val="00261A78"/>
    <w:rsid w:val="0026327B"/>
    <w:rsid w:val="0027578A"/>
    <w:rsid w:val="00284D6B"/>
    <w:rsid w:val="002D0B60"/>
    <w:rsid w:val="003110D2"/>
    <w:rsid w:val="00320B43"/>
    <w:rsid w:val="00322D7B"/>
    <w:rsid w:val="00346C3C"/>
    <w:rsid w:val="00354EA9"/>
    <w:rsid w:val="00355697"/>
    <w:rsid w:val="00363FC9"/>
    <w:rsid w:val="00365BEE"/>
    <w:rsid w:val="00381ABB"/>
    <w:rsid w:val="00396A43"/>
    <w:rsid w:val="003B6A17"/>
    <w:rsid w:val="00411532"/>
    <w:rsid w:val="0044702D"/>
    <w:rsid w:val="00466F35"/>
    <w:rsid w:val="004B6C70"/>
    <w:rsid w:val="005222EE"/>
    <w:rsid w:val="00522F55"/>
    <w:rsid w:val="00541BB3"/>
    <w:rsid w:val="00542743"/>
    <w:rsid w:val="00544732"/>
    <w:rsid w:val="00566174"/>
    <w:rsid w:val="005A2FF5"/>
    <w:rsid w:val="005C61E4"/>
    <w:rsid w:val="005F5D5F"/>
    <w:rsid w:val="00605DA4"/>
    <w:rsid w:val="0062696F"/>
    <w:rsid w:val="00645ED5"/>
    <w:rsid w:val="00665EA1"/>
    <w:rsid w:val="00672770"/>
    <w:rsid w:val="006878EF"/>
    <w:rsid w:val="006A72F8"/>
    <w:rsid w:val="006C0077"/>
    <w:rsid w:val="006D6801"/>
    <w:rsid w:val="006E5B0F"/>
    <w:rsid w:val="006F3E8C"/>
    <w:rsid w:val="007278D8"/>
    <w:rsid w:val="007501F2"/>
    <w:rsid w:val="007548EA"/>
    <w:rsid w:val="00776BBA"/>
    <w:rsid w:val="0079199F"/>
    <w:rsid w:val="007B063E"/>
    <w:rsid w:val="007B5354"/>
    <w:rsid w:val="007D25DA"/>
    <w:rsid w:val="007E0EE4"/>
    <w:rsid w:val="00801289"/>
    <w:rsid w:val="00805C5C"/>
    <w:rsid w:val="00837654"/>
    <w:rsid w:val="00855BE6"/>
    <w:rsid w:val="008576FD"/>
    <w:rsid w:val="00880783"/>
    <w:rsid w:val="00884AD8"/>
    <w:rsid w:val="00885D30"/>
    <w:rsid w:val="008B2F4F"/>
    <w:rsid w:val="008B5772"/>
    <w:rsid w:val="008C031F"/>
    <w:rsid w:val="008C1756"/>
    <w:rsid w:val="008D17FF"/>
    <w:rsid w:val="008D69AD"/>
    <w:rsid w:val="008F6C52"/>
    <w:rsid w:val="009141C6"/>
    <w:rsid w:val="00953638"/>
    <w:rsid w:val="00972D36"/>
    <w:rsid w:val="0097420F"/>
    <w:rsid w:val="009A7F3F"/>
    <w:rsid w:val="009B2187"/>
    <w:rsid w:val="00A03450"/>
    <w:rsid w:val="00A61028"/>
    <w:rsid w:val="00A97C88"/>
    <w:rsid w:val="00AA4794"/>
    <w:rsid w:val="00AB3068"/>
    <w:rsid w:val="00AB58F4"/>
    <w:rsid w:val="00AC4600"/>
    <w:rsid w:val="00AF32DC"/>
    <w:rsid w:val="00B03AAF"/>
    <w:rsid w:val="00B1048F"/>
    <w:rsid w:val="00B2428E"/>
    <w:rsid w:val="00B33A8A"/>
    <w:rsid w:val="00B46A60"/>
    <w:rsid w:val="00B94903"/>
    <w:rsid w:val="00BB5762"/>
    <w:rsid w:val="00BC6ED1"/>
    <w:rsid w:val="00BD7361"/>
    <w:rsid w:val="00C11F3F"/>
    <w:rsid w:val="00C57F20"/>
    <w:rsid w:val="00C64895"/>
    <w:rsid w:val="00D16845"/>
    <w:rsid w:val="00D543BA"/>
    <w:rsid w:val="00D56FBE"/>
    <w:rsid w:val="00D62BD7"/>
    <w:rsid w:val="00D663E2"/>
    <w:rsid w:val="00D751DD"/>
    <w:rsid w:val="00DC11E1"/>
    <w:rsid w:val="00DC2396"/>
    <w:rsid w:val="00E15A22"/>
    <w:rsid w:val="00E234D2"/>
    <w:rsid w:val="00E3564F"/>
    <w:rsid w:val="00E76383"/>
    <w:rsid w:val="00E7672A"/>
    <w:rsid w:val="00E76C46"/>
    <w:rsid w:val="00EC1838"/>
    <w:rsid w:val="00EE103A"/>
    <w:rsid w:val="00EF30F0"/>
    <w:rsid w:val="00F06881"/>
    <w:rsid w:val="00F2548A"/>
    <w:rsid w:val="00F37BF6"/>
    <w:rsid w:val="00F42D1D"/>
    <w:rsid w:val="00FA21D4"/>
    <w:rsid w:val="00FB2003"/>
    <w:rsid w:val="00FB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034878"/>
  <w15:docId w15:val="{96BE8A42-A7EC-4243-9143-D71BE193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7354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265F65" w:themeColor="accent2" w:themeShade="80"/>
        <w:left w:val="single" w:sz="2" w:space="12" w:color="265F65" w:themeColor="accent2" w:themeShade="80"/>
        <w:bottom w:val="single" w:sz="2" w:space="31" w:color="265F65" w:themeColor="accent2" w:themeShade="80"/>
        <w:right w:val="single" w:sz="2" w:space="12" w:color="265F65" w:themeColor="accent2" w:themeShade="80"/>
      </w:pBdr>
      <w:shd w:val="clear" w:color="auto" w:fill="265F65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276E8B" w:themeColor="accent1" w:themeShade="BF"/>
        <w:left w:val="single" w:sz="2" w:space="12" w:color="276E8B" w:themeColor="accent1" w:themeShade="BF"/>
        <w:bottom w:val="single" w:sz="2" w:space="16" w:color="276E8B" w:themeColor="accent1" w:themeShade="BF"/>
        <w:right w:val="single" w:sz="2" w:space="12" w:color="276E8B" w:themeColor="accent1" w:themeShade="BF"/>
      </w:pBdr>
      <w:shd w:val="clear" w:color="auto" w:fill="276E8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A495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265F65" w:themeFill="accent2" w:themeFillShade="80"/>
    </w:rPr>
  </w:style>
  <w:style w:type="paragraph" w:styleId="NoSpacing">
    <w:name w:val="No Spacing"/>
    <w:link w:val="NoSpacingChar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276E8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276E8B" w:themeColor="accent1" w:themeShade="BF"/>
        <w:left w:val="single" w:sz="2" w:space="12" w:color="276E8B" w:themeColor="accent1" w:themeShade="BF"/>
        <w:bottom w:val="single" w:sz="2" w:space="16" w:color="276E8B" w:themeColor="accent1" w:themeShade="BF"/>
        <w:right w:val="single" w:sz="2" w:space="12" w:color="276E8B" w:themeColor="accent1" w:themeShade="BF"/>
      </w:pBdr>
      <w:shd w:val="clear" w:color="auto" w:fill="276E8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3494BA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3494BA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1A495D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3494BA" w:themeColor="accent1"/>
        <w:left w:val="single" w:sz="2" w:space="10" w:color="3494BA" w:themeColor="accent1"/>
        <w:bottom w:val="single" w:sz="2" w:space="10" w:color="3494BA" w:themeColor="accent1"/>
        <w:right w:val="single" w:sz="2" w:space="10" w:color="3494BA" w:themeColor="accent1"/>
      </w:pBdr>
      <w:ind w:left="1152" w:right="1152"/>
    </w:pPr>
    <w:rPr>
      <w:i/>
      <w:iCs/>
      <w:color w:val="1A495D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9F671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34163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276E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276E8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1A495D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76E8B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8D6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5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taff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17EC3C-CCFD-6341-8B96-C70E5E60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C:\Users\staff\AppData\Roaming\Microsoft\Templates\Seasonal event flyer.dotx</Template>
  <TotalTime>3613</TotalTime>
  <Pages>1</Pages>
  <Words>281</Words>
  <Characters>1606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Computer</dc:creator>
  <cp:keywords/>
  <dc:description/>
  <cp:lastModifiedBy>Henry Aiyenero</cp:lastModifiedBy>
  <cp:revision>20</cp:revision>
  <cp:lastPrinted>2018-04-08T12:08:00Z</cp:lastPrinted>
  <dcterms:created xsi:type="dcterms:W3CDTF">2018-03-02T03:46:00Z</dcterms:created>
  <dcterms:modified xsi:type="dcterms:W3CDTF">2019-03-28T13:45:00Z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